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520DD" w14:textId="6FC77DC1" w:rsidR="00F67145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center"/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</w:rPr>
      </w:pPr>
      <w:r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</w:rPr>
        <w:t>ALLONTANAMENTO AUTONOMO DEI RAGAZZI DALLA SEDE DI SVOLGIMENTO DEL PROGETTO DOPOSCUOLA 202</w:t>
      </w:r>
      <w:r w:rsidR="00DA28BE"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</w:rPr>
        <w:t>6</w:t>
      </w:r>
      <w:r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</w:rPr>
        <w:t>-202</w:t>
      </w:r>
      <w:r w:rsidR="00DA28BE"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</w:rPr>
        <w:t>7</w:t>
      </w:r>
    </w:p>
    <w:p w14:paraId="4DBAB379" w14:textId="41436773" w:rsidR="00F67145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center"/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</w:rPr>
      </w:pPr>
      <w:r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</w:rPr>
        <w:t>(</w:t>
      </w:r>
      <w:r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</w:rPr>
        <w:t>Fondazione</w:t>
      </w:r>
      <w:r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</w:rPr>
        <w:t xml:space="preserve"> La Viarte </w:t>
      </w:r>
      <w:r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</w:rPr>
        <w:t>IS</w:t>
      </w:r>
      <w:r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</w:rPr>
        <w:t>)</w:t>
      </w:r>
    </w:p>
    <w:p w14:paraId="0E840619" w14:textId="77777777" w:rsidR="00F67145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center"/>
        <w:rPr>
          <w:rFonts w:ascii="Open Sans" w:eastAsia="Open Sans" w:hAnsi="Open Sans" w:cs="Open Sans"/>
          <w:color w:val="555555"/>
          <w:sz w:val="22"/>
          <w:szCs w:val="22"/>
          <w:highlight w:val="white"/>
        </w:rPr>
      </w:pPr>
    </w:p>
    <w:p w14:paraId="79EA9816" w14:textId="77777777" w:rsidR="00F67145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rFonts w:ascii="Open Sans" w:eastAsia="Open Sans" w:hAnsi="Open Sans" w:cs="Open Sans"/>
          <w:color w:val="555555"/>
          <w:sz w:val="22"/>
          <w:szCs w:val="22"/>
          <w:highlight w:val="white"/>
        </w:rPr>
      </w:pPr>
    </w:p>
    <w:p w14:paraId="37D98E3C" w14:textId="77777777" w:rsidR="00F67145" w:rsidRPr="00896013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</w:pPr>
    </w:p>
    <w:p w14:paraId="30327295" w14:textId="77777777" w:rsidR="00F67145" w:rsidRPr="00896013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 w:line="360" w:lineRule="auto"/>
        <w:jc w:val="both"/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</w:pPr>
      <w:r w:rsidRPr="00896013"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  <w:t>Io sottoscritto/a _____________________________________, genitore/tutore del minore __________________________________, nato a _____________________________, il ___________________ e residente in via ________________________________, n. ______ a ______________________</w:t>
      </w:r>
    </w:p>
    <w:p w14:paraId="1A628F5B" w14:textId="77777777" w:rsidR="00F67145" w:rsidRPr="00896013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  <w:lang w:val="it-IT"/>
        </w:rPr>
      </w:pPr>
    </w:p>
    <w:p w14:paraId="522245A3" w14:textId="77777777" w:rsidR="00F67145" w:rsidRPr="00896013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center"/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  <w:lang w:val="it-IT"/>
        </w:rPr>
      </w:pPr>
      <w:r w:rsidRPr="00896013"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  <w:lang w:val="it-IT"/>
        </w:rPr>
        <w:t>AUTORIZZA</w:t>
      </w:r>
    </w:p>
    <w:p w14:paraId="07D6652C" w14:textId="77777777" w:rsidR="00F67145" w:rsidRPr="00896013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</w:pPr>
    </w:p>
    <w:p w14:paraId="46F3EC20" w14:textId="204E60BD" w:rsidR="00F67145" w:rsidRPr="00896013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 w:line="276" w:lineRule="auto"/>
        <w:jc w:val="both"/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</w:pPr>
      <w:bookmarkStart w:id="0" w:name="_heading=h.gjdgxs" w:colFirst="0" w:colLast="0"/>
      <w:bookmarkEnd w:id="0"/>
      <w:r w:rsidRPr="00896013"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  <w:t>il proprio figlio</w:t>
      </w:r>
      <w:r w:rsidRPr="00896013">
        <w:rPr>
          <w:rFonts w:ascii="Open Sans" w:eastAsia="Open Sans" w:hAnsi="Open Sans" w:cs="Open Sans"/>
          <w:b/>
          <w:color w:val="555555"/>
          <w:sz w:val="22"/>
          <w:szCs w:val="22"/>
          <w:highlight w:val="white"/>
          <w:lang w:val="it-IT"/>
        </w:rPr>
        <w:t xml:space="preserve"> frequentante la scuola secondaria (scuole medie e superiori) </w:t>
      </w:r>
      <w:r w:rsidRPr="00896013"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  <w:t xml:space="preserve">ad allontanarsi autonomamente dalla sede </w:t>
      </w:r>
      <w:r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  <w:t>della Fondazione La Viarte IS</w:t>
      </w:r>
      <w:r w:rsidRPr="00896013"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  <w:t xml:space="preserve"> (S. Maria la Longa – via Zompicco 42) in cui vengono svolte le attività di doposcuola </w:t>
      </w:r>
      <w:r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  <w:t>(comprese winter e summer school)</w:t>
      </w:r>
      <w:r w:rsidRPr="00896013"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  <w:t>. I responsabili del servizio non potranno essere ritenuti responsabili degli eventuali incidenti che potrebbero verificarsi durante il tragitto.</w:t>
      </w:r>
    </w:p>
    <w:p w14:paraId="16B668BC" w14:textId="77777777" w:rsidR="00F67145" w:rsidRPr="00896013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 w:line="276" w:lineRule="auto"/>
        <w:jc w:val="both"/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</w:pPr>
    </w:p>
    <w:p w14:paraId="6EDCB75B" w14:textId="77777777" w:rsidR="00F67145" w:rsidRPr="00896013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</w:pPr>
      <w:r w:rsidRPr="00896013"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  <w:t>Lì, ________________</w:t>
      </w:r>
    </w:p>
    <w:p w14:paraId="24730DB4" w14:textId="77777777" w:rsidR="00F67145" w:rsidRPr="00896013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</w:pPr>
    </w:p>
    <w:p w14:paraId="6CE17EBD" w14:textId="77777777" w:rsidR="00F67145" w:rsidRPr="00896013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</w:pPr>
    </w:p>
    <w:p w14:paraId="21C81C63" w14:textId="77777777" w:rsidR="00F67145" w:rsidRPr="00896013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right"/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</w:pPr>
      <w:r w:rsidRPr="00896013">
        <w:rPr>
          <w:rFonts w:ascii="Open Sans" w:eastAsia="Open Sans" w:hAnsi="Open Sans" w:cs="Open Sans"/>
          <w:color w:val="555555"/>
          <w:sz w:val="22"/>
          <w:szCs w:val="22"/>
          <w:highlight w:val="white"/>
          <w:lang w:val="it-IT"/>
        </w:rPr>
        <w:t>Firma del genitore – tutore</w:t>
      </w:r>
    </w:p>
    <w:p w14:paraId="14F5C208" w14:textId="77777777" w:rsidR="00F67145" w:rsidRDefault="00F67145" w:rsidP="00F67145">
      <w:pPr>
        <w:pBdr>
          <w:top w:val="nil"/>
          <w:left w:val="nil"/>
          <w:bottom w:val="nil"/>
          <w:right w:val="nil"/>
          <w:between w:val="nil"/>
        </w:pBdr>
        <w:spacing w:before="160"/>
        <w:jc w:val="right"/>
        <w:rPr>
          <w:rFonts w:ascii="Open Sans" w:eastAsia="Open Sans" w:hAnsi="Open Sans" w:cs="Open Sans"/>
          <w:color w:val="555555"/>
          <w:sz w:val="22"/>
          <w:szCs w:val="22"/>
          <w:highlight w:val="white"/>
        </w:rPr>
      </w:pPr>
      <w:r>
        <w:rPr>
          <w:rFonts w:ascii="Open Sans" w:eastAsia="Open Sans" w:hAnsi="Open Sans" w:cs="Open Sans"/>
          <w:color w:val="555555"/>
          <w:sz w:val="22"/>
          <w:szCs w:val="22"/>
          <w:highlight w:val="white"/>
        </w:rPr>
        <w:t>__________________________</w:t>
      </w:r>
    </w:p>
    <w:p w14:paraId="33216BFF" w14:textId="77777777" w:rsidR="00F67145" w:rsidRDefault="00F67145" w:rsidP="00F671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555555"/>
          <w:sz w:val="22"/>
          <w:szCs w:val="22"/>
          <w:highlight w:val="white"/>
        </w:rPr>
      </w:pPr>
    </w:p>
    <w:p w14:paraId="2BDF0C90" w14:textId="77777777" w:rsidR="001D00AB" w:rsidRDefault="001D00AB">
      <w:pPr>
        <w:pStyle w:val="Didefault"/>
        <w:spacing w:before="0" w:after="300"/>
        <w:jc w:val="both"/>
        <w:rPr>
          <w:rFonts w:ascii="Helvetica" w:hAnsi="Helvetica"/>
          <w:sz w:val="22"/>
          <w:szCs w:val="22"/>
          <w:shd w:val="clear" w:color="auto" w:fill="FFFFFF"/>
        </w:rPr>
      </w:pPr>
    </w:p>
    <w:sectPr w:rsidR="001D00AB">
      <w:headerReference w:type="default" r:id="rId6"/>
      <w:footerReference w:type="default" r:id="rId7"/>
      <w:pgSz w:w="11906" w:h="16838"/>
      <w:pgMar w:top="1134" w:right="1134" w:bottom="1134" w:left="1134" w:header="2880" w:footer="25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5140B" w14:textId="77777777" w:rsidR="00F67145" w:rsidRDefault="00F67145">
      <w:r>
        <w:separator/>
      </w:r>
    </w:p>
  </w:endnote>
  <w:endnote w:type="continuationSeparator" w:id="0">
    <w:p w14:paraId="079CEAFD" w14:textId="77777777" w:rsidR="00F67145" w:rsidRDefault="00F67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F9769" w14:textId="77777777" w:rsidR="001D00AB" w:rsidRDefault="001D00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0C763" w14:textId="77777777" w:rsidR="00F67145" w:rsidRDefault="00F67145">
      <w:r>
        <w:separator/>
      </w:r>
    </w:p>
  </w:footnote>
  <w:footnote w:type="continuationSeparator" w:id="0">
    <w:p w14:paraId="327AEB2C" w14:textId="77777777" w:rsidR="00F67145" w:rsidRDefault="00F67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11074" w14:textId="77777777" w:rsidR="001D00AB" w:rsidRDefault="00FC4752">
    <w:r>
      <w:rPr>
        <w:noProof/>
      </w:rPr>
      <w:drawing>
        <wp:anchor distT="152400" distB="152400" distL="152400" distR="152400" simplePos="0" relativeHeight="251658240" behindDoc="1" locked="0" layoutInCell="1" allowOverlap="1" wp14:anchorId="058341F8" wp14:editId="17867EFE">
          <wp:simplePos x="0" y="0"/>
          <wp:positionH relativeFrom="page">
            <wp:posOffset>0</wp:posOffset>
          </wp:positionH>
          <wp:positionV relativeFrom="page">
            <wp:posOffset>126509</wp:posOffset>
          </wp:positionV>
          <wp:extent cx="7560057" cy="1707110"/>
          <wp:effectExtent l="0" t="0" r="0" b="0"/>
          <wp:wrapNone/>
          <wp:docPr id="1073741825" name="officeArt object" descr="la_viarte-carta-intestata-A4-2026_02_to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a_viarte-carta-intestata-A4-2026_02_top.jpg" descr="la_viarte-carta-intestata-A4-2026_02_top.jp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57" cy="17071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1DC29D15" wp14:editId="4E10FB0E">
          <wp:simplePos x="0" y="0"/>
          <wp:positionH relativeFrom="page">
            <wp:posOffset>0</wp:posOffset>
          </wp:positionH>
          <wp:positionV relativeFrom="page">
            <wp:posOffset>9070248</wp:posOffset>
          </wp:positionV>
          <wp:extent cx="7560057" cy="1536399"/>
          <wp:effectExtent l="0" t="0" r="0" b="0"/>
          <wp:wrapNone/>
          <wp:docPr id="1073741826" name="officeArt object" descr="la_viarte-carta-intestata-A4-2026_02-botto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a_viarte-carta-intestata-A4-2026_02-bottom.jpg" descr="la_viarte-carta-intestata-A4-2026_02-bottom.jpg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57" cy="153639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grammar="clean"/>
  <w:attachedTemplate r:id="rId1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145"/>
    <w:rsid w:val="001D00AB"/>
    <w:rsid w:val="002241F3"/>
    <w:rsid w:val="003325C0"/>
    <w:rsid w:val="00D820D5"/>
    <w:rsid w:val="00DA28BE"/>
    <w:rsid w:val="00DB0DA3"/>
    <w:rsid w:val="00DF3688"/>
    <w:rsid w:val="00F67145"/>
    <w:rsid w:val="00FC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C0AA"/>
  <w15:docId w15:val="{C3300019-BD2B-4548-914D-00F64DF9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71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file.laviarteonlus.it\Comuni\Modelli\Carta%20intestata%20IS.dotx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IS</Template>
  <TotalTime>1</TotalTime>
  <Pages>1</Pages>
  <Words>134</Words>
  <Characters>768</Characters>
  <Application>Microsoft Office Word</Application>
  <DocSecurity>0</DocSecurity>
  <Lines>6</Lines>
  <Paragraphs>1</Paragraphs>
  <ScaleCrop>false</ScaleCrop>
  <Company>Bearzi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Elena Tessaro</dc:creator>
  <cp:lastModifiedBy>Elena Tessaro</cp:lastModifiedBy>
  <cp:revision>2</cp:revision>
  <dcterms:created xsi:type="dcterms:W3CDTF">2026-09-17T08:23:00Z</dcterms:created>
  <dcterms:modified xsi:type="dcterms:W3CDTF">2026-09-17T08:24:00Z</dcterms:modified>
</cp:coreProperties>
</file>